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B9457" w14:textId="77777777" w:rsidR="00C26273" w:rsidRDefault="00C26273" w:rsidP="00C26273"/>
    <w:p w14:paraId="5A66844E" w14:textId="77777777" w:rsidR="00C26273" w:rsidRDefault="00C26273" w:rsidP="00C26273"/>
    <w:p w14:paraId="29EE7A3E" w14:textId="77777777" w:rsidR="00C26273" w:rsidRDefault="00C26273" w:rsidP="00C26273"/>
    <w:p w14:paraId="3C608FE2" w14:textId="70205524" w:rsidR="003C7E4A" w:rsidRDefault="00042633" w:rsidP="00042633">
      <w:pPr>
        <w:pStyle w:val="Heading1"/>
        <w:jc w:val="center"/>
      </w:pPr>
      <w:r>
        <w:t>Participant Information Sheet</w:t>
      </w:r>
    </w:p>
    <w:p w14:paraId="67D2A3C0" w14:textId="2C0A03BA" w:rsidR="00042633" w:rsidRPr="00A1258F" w:rsidRDefault="00042633" w:rsidP="00A1258F">
      <w:pPr>
        <w:pStyle w:val="Heading5"/>
        <w:rPr>
          <w:u w:val="single"/>
        </w:rPr>
      </w:pPr>
      <w:r w:rsidRPr="00A1258F">
        <w:rPr>
          <w:u w:val="single"/>
        </w:rPr>
        <w:t>R</w:t>
      </w:r>
      <w:r w:rsidRPr="00A1258F">
        <w:rPr>
          <w:rStyle w:val="Heading6Char"/>
          <w:u w:val="single"/>
        </w:rPr>
        <w:t>esearche</w:t>
      </w:r>
      <w:r w:rsidRPr="00A1258F">
        <w:rPr>
          <w:u w:val="single"/>
        </w:rPr>
        <w:t>r</w:t>
      </w:r>
    </w:p>
    <w:p w14:paraId="500A5B20" w14:textId="77777777" w:rsidR="001919C2" w:rsidRDefault="001919C2" w:rsidP="001919C2"/>
    <w:p w14:paraId="35323039" w14:textId="3C7783DC" w:rsidR="00042633" w:rsidRPr="002C2103" w:rsidRDefault="007C29E0" w:rsidP="009335CC">
      <w:pPr>
        <w:pStyle w:val="Heading5"/>
        <w:jc w:val="both"/>
        <w:rPr>
          <w:u w:val="single"/>
        </w:rPr>
      </w:pPr>
      <w:r w:rsidRPr="002C2103">
        <w:rPr>
          <w:u w:val="single"/>
        </w:rPr>
        <w:t>Project Title</w:t>
      </w:r>
    </w:p>
    <w:p w14:paraId="34812DE4" w14:textId="77777777" w:rsidR="001919C2" w:rsidRDefault="001919C2" w:rsidP="001919C2"/>
    <w:p w14:paraId="7B311D9C" w14:textId="2CB19A82" w:rsidR="007C29E0" w:rsidRPr="002C2103" w:rsidRDefault="007C29E0" w:rsidP="009335CC">
      <w:pPr>
        <w:pStyle w:val="Heading5"/>
        <w:jc w:val="both"/>
        <w:rPr>
          <w:u w:val="single"/>
        </w:rPr>
      </w:pPr>
      <w:r w:rsidRPr="002C2103">
        <w:rPr>
          <w:u w:val="single"/>
        </w:rPr>
        <w:t>Outline of the project</w:t>
      </w:r>
    </w:p>
    <w:p w14:paraId="24E52CCE" w14:textId="29150346" w:rsidR="007C29E0" w:rsidRDefault="007C29E0" w:rsidP="009335CC">
      <w:pPr>
        <w:jc w:val="both"/>
        <w:rPr>
          <w:szCs w:val="20"/>
        </w:rPr>
      </w:pPr>
      <w:r>
        <w:rPr>
          <w:b/>
          <w:bCs/>
          <w:szCs w:val="20"/>
        </w:rPr>
        <w:t xml:space="preserve">Description and Methodology: </w:t>
      </w:r>
      <w:r w:rsidR="001919C2">
        <w:rPr>
          <w:szCs w:val="20"/>
        </w:rPr>
        <w:t xml:space="preserve"> </w:t>
      </w:r>
    </w:p>
    <w:p w14:paraId="3F79F339" w14:textId="6B2C5EFF" w:rsidR="007C29E0" w:rsidRDefault="007C29E0" w:rsidP="009335CC">
      <w:pPr>
        <w:jc w:val="both"/>
        <w:rPr>
          <w:szCs w:val="20"/>
        </w:rPr>
      </w:pPr>
      <w:r>
        <w:rPr>
          <w:b/>
          <w:bCs/>
          <w:szCs w:val="20"/>
        </w:rPr>
        <w:t xml:space="preserve">Participants: </w:t>
      </w:r>
      <w:r w:rsidR="001919C2">
        <w:rPr>
          <w:szCs w:val="20"/>
        </w:rPr>
        <w:t xml:space="preserve"> </w:t>
      </w:r>
    </w:p>
    <w:p w14:paraId="2F6CAF4B" w14:textId="1BE06292" w:rsidR="007C29E0" w:rsidRDefault="007C29E0" w:rsidP="009335CC">
      <w:pPr>
        <w:jc w:val="both"/>
        <w:rPr>
          <w:szCs w:val="20"/>
        </w:rPr>
      </w:pPr>
      <w:r>
        <w:rPr>
          <w:b/>
          <w:bCs/>
          <w:szCs w:val="20"/>
        </w:rPr>
        <w:t xml:space="preserve">Use of data and Feedback: </w:t>
      </w:r>
      <w:r w:rsidR="00525F97">
        <w:rPr>
          <w:b/>
          <w:bCs/>
          <w:szCs w:val="20"/>
        </w:rPr>
        <w:t xml:space="preserve"> </w:t>
      </w:r>
      <w:r w:rsidR="001919C2">
        <w:rPr>
          <w:szCs w:val="20"/>
        </w:rPr>
        <w:t xml:space="preserve"> </w:t>
      </w:r>
    </w:p>
    <w:p w14:paraId="5F7C9CC7" w14:textId="5EE7B4A1" w:rsidR="003C7E4A" w:rsidRDefault="007C29E0" w:rsidP="009335CC">
      <w:pPr>
        <w:jc w:val="both"/>
        <w:rPr>
          <w:szCs w:val="20"/>
        </w:rPr>
      </w:pPr>
      <w:r>
        <w:rPr>
          <w:b/>
          <w:bCs/>
          <w:szCs w:val="20"/>
        </w:rPr>
        <w:t>Project Funding</w:t>
      </w:r>
      <w:r w:rsidR="00B71ADE">
        <w:rPr>
          <w:b/>
          <w:bCs/>
          <w:szCs w:val="20"/>
        </w:rPr>
        <w:t xml:space="preserve">: </w:t>
      </w:r>
      <w:r w:rsidR="004D5972" w:rsidRPr="002C2103">
        <w:rPr>
          <w:rStyle w:val="IntenseEmphasis"/>
        </w:rPr>
        <w:t>(where applicable)</w:t>
      </w:r>
      <w:r w:rsidR="004D5972">
        <w:rPr>
          <w:szCs w:val="20"/>
        </w:rPr>
        <w:t xml:space="preserve">  </w:t>
      </w:r>
    </w:p>
    <w:p w14:paraId="5ED98282" w14:textId="61A5E5D1" w:rsidR="00364B1D" w:rsidRPr="002C2103" w:rsidRDefault="00364B1D" w:rsidP="009335CC">
      <w:pPr>
        <w:pStyle w:val="Heading5"/>
        <w:jc w:val="both"/>
        <w:rPr>
          <w:u w:val="single"/>
        </w:rPr>
      </w:pPr>
      <w:r w:rsidRPr="002C2103">
        <w:rPr>
          <w:u w:val="single"/>
        </w:rPr>
        <w:t>Participant Involvement</w:t>
      </w:r>
    </w:p>
    <w:p w14:paraId="09217779" w14:textId="575254D6" w:rsidR="00387A58" w:rsidRPr="009020F3" w:rsidRDefault="005639A8" w:rsidP="001919C2">
      <w:pPr>
        <w:jc w:val="both"/>
        <w:rPr>
          <w:szCs w:val="20"/>
        </w:rPr>
      </w:pPr>
      <w:r w:rsidRPr="00107F81">
        <w:rPr>
          <w:b/>
          <w:bCs/>
          <w:szCs w:val="20"/>
        </w:rPr>
        <w:t>Volun</w:t>
      </w:r>
      <w:r w:rsidR="007F01A5" w:rsidRPr="00107F81">
        <w:rPr>
          <w:b/>
          <w:bCs/>
          <w:szCs w:val="20"/>
        </w:rPr>
        <w:t xml:space="preserve">tary Participation and Withdrawal: </w:t>
      </w:r>
      <w:r w:rsidR="001919C2">
        <w:rPr>
          <w:szCs w:val="20"/>
        </w:rPr>
        <w:t xml:space="preserve"> </w:t>
      </w:r>
    </w:p>
    <w:p w14:paraId="0A18BB38" w14:textId="3D7A8B72" w:rsidR="0025351A" w:rsidRDefault="00FE01DD" w:rsidP="001919C2">
      <w:pPr>
        <w:jc w:val="both"/>
        <w:rPr>
          <w:szCs w:val="20"/>
        </w:rPr>
      </w:pPr>
      <w:r>
        <w:rPr>
          <w:b/>
          <w:bCs/>
          <w:szCs w:val="20"/>
        </w:rPr>
        <w:t xml:space="preserve">What does </w:t>
      </w:r>
      <w:r w:rsidR="00B8581A">
        <w:rPr>
          <w:b/>
          <w:bCs/>
          <w:szCs w:val="20"/>
        </w:rPr>
        <w:t>p</w:t>
      </w:r>
      <w:r>
        <w:rPr>
          <w:b/>
          <w:bCs/>
          <w:szCs w:val="20"/>
        </w:rPr>
        <w:t xml:space="preserve">articipation </w:t>
      </w:r>
      <w:r w:rsidR="00B8581A">
        <w:rPr>
          <w:b/>
          <w:bCs/>
          <w:szCs w:val="20"/>
        </w:rPr>
        <w:t xml:space="preserve">involve: </w:t>
      </w:r>
      <w:r w:rsidR="001919C2">
        <w:rPr>
          <w:szCs w:val="20"/>
        </w:rPr>
        <w:t xml:space="preserve"> </w:t>
      </w:r>
    </w:p>
    <w:p w14:paraId="4A9769AA" w14:textId="30CD13F1" w:rsidR="003C7E4A" w:rsidRDefault="00837798" w:rsidP="009335CC">
      <w:pPr>
        <w:jc w:val="both"/>
        <w:rPr>
          <w:szCs w:val="20"/>
        </w:rPr>
      </w:pPr>
      <w:r>
        <w:rPr>
          <w:b/>
          <w:bCs/>
          <w:szCs w:val="20"/>
        </w:rPr>
        <w:t xml:space="preserve">Location and duration: </w:t>
      </w:r>
      <w:r w:rsidR="001919C2">
        <w:rPr>
          <w:szCs w:val="20"/>
        </w:rPr>
        <w:t xml:space="preserve"> </w:t>
      </w:r>
    </w:p>
    <w:p w14:paraId="7F82DA07" w14:textId="2147C5CB" w:rsidR="006E7249" w:rsidRPr="006E7249" w:rsidRDefault="006E7249" w:rsidP="009335CC">
      <w:pPr>
        <w:jc w:val="both"/>
        <w:rPr>
          <w:szCs w:val="20"/>
        </w:rPr>
      </w:pPr>
      <w:r>
        <w:rPr>
          <w:b/>
          <w:bCs/>
          <w:szCs w:val="20"/>
        </w:rPr>
        <w:t xml:space="preserve">Remuneration: </w:t>
      </w:r>
      <w:r w:rsidR="00737DE6" w:rsidRPr="002C2103">
        <w:rPr>
          <w:rStyle w:val="IntenseEmphasis"/>
        </w:rPr>
        <w:t>(where applicable)</w:t>
      </w:r>
      <w:r w:rsidR="00737DE6">
        <w:rPr>
          <w:szCs w:val="20"/>
        </w:rPr>
        <w:t xml:space="preserve"> </w:t>
      </w:r>
      <w:r w:rsidR="001919C2">
        <w:rPr>
          <w:szCs w:val="20"/>
        </w:rPr>
        <w:t xml:space="preserve"> </w:t>
      </w:r>
    </w:p>
    <w:p w14:paraId="2DBD83C3" w14:textId="7B21157C" w:rsidR="003C7E4A" w:rsidRDefault="00A31F1D" w:rsidP="009335CC">
      <w:pPr>
        <w:jc w:val="both"/>
        <w:rPr>
          <w:szCs w:val="20"/>
        </w:rPr>
      </w:pPr>
      <w:r w:rsidRPr="005B5FD4">
        <w:rPr>
          <w:b/>
          <w:bCs/>
          <w:szCs w:val="20"/>
        </w:rPr>
        <w:t>Risks:</w:t>
      </w:r>
      <w:r w:rsidR="005B5FD4" w:rsidRPr="005B5FD4">
        <w:rPr>
          <w:b/>
          <w:bCs/>
          <w:szCs w:val="20"/>
        </w:rPr>
        <w:t xml:space="preserve"> </w:t>
      </w:r>
      <w:r w:rsidR="001919C2">
        <w:rPr>
          <w:szCs w:val="20"/>
        </w:rPr>
        <w:t xml:space="preserve"> </w:t>
      </w:r>
    </w:p>
    <w:p w14:paraId="2F0A951D" w14:textId="6A02A8C0" w:rsidR="00C840CC" w:rsidRPr="00D30CAB" w:rsidRDefault="00C840CC" w:rsidP="009335CC">
      <w:pPr>
        <w:jc w:val="both"/>
        <w:rPr>
          <w:szCs w:val="20"/>
        </w:rPr>
      </w:pPr>
      <w:r>
        <w:rPr>
          <w:b/>
          <w:bCs/>
          <w:szCs w:val="20"/>
        </w:rPr>
        <w:t>Benefits</w:t>
      </w:r>
      <w:r w:rsidR="00D30CAB">
        <w:rPr>
          <w:b/>
          <w:bCs/>
          <w:szCs w:val="20"/>
        </w:rPr>
        <w:t xml:space="preserve">: </w:t>
      </w:r>
      <w:r w:rsidR="001919C2">
        <w:rPr>
          <w:szCs w:val="20"/>
        </w:rPr>
        <w:t xml:space="preserve"> </w:t>
      </w:r>
    </w:p>
    <w:p w14:paraId="2F2DB4F9" w14:textId="35470BFF" w:rsidR="00C840CC" w:rsidRPr="00B6687C" w:rsidRDefault="00B6687C" w:rsidP="003C7E4A">
      <w:pPr>
        <w:rPr>
          <w:szCs w:val="20"/>
        </w:rPr>
      </w:pPr>
      <w:r w:rsidRPr="00B6687C">
        <w:rPr>
          <w:b/>
          <w:bCs/>
          <w:szCs w:val="20"/>
        </w:rPr>
        <w:t xml:space="preserve">Implications of Participation: </w:t>
      </w:r>
      <w:r w:rsidR="00F5115B" w:rsidRPr="002C2103">
        <w:rPr>
          <w:rStyle w:val="IntenseEmphasis"/>
        </w:rPr>
        <w:t>(where applicable)</w:t>
      </w:r>
      <w:r w:rsidR="00F5115B">
        <w:rPr>
          <w:szCs w:val="20"/>
        </w:rPr>
        <w:t xml:space="preserve"> </w:t>
      </w:r>
      <w:r w:rsidR="001919C2">
        <w:rPr>
          <w:szCs w:val="20"/>
        </w:rPr>
        <w:t xml:space="preserve"> </w:t>
      </w:r>
    </w:p>
    <w:p w14:paraId="5A74A3FC" w14:textId="0D0F8E37" w:rsidR="003C7E4A" w:rsidRDefault="00383A1C" w:rsidP="0066302B">
      <w:pPr>
        <w:jc w:val="both"/>
        <w:rPr>
          <w:szCs w:val="20"/>
        </w:rPr>
      </w:pPr>
      <w:r>
        <w:rPr>
          <w:b/>
          <w:bCs/>
        </w:rPr>
        <w:t xml:space="preserve">Exclusion criteria: </w:t>
      </w:r>
      <w:r w:rsidRPr="002C2103">
        <w:rPr>
          <w:rStyle w:val="IntenseEmphasis"/>
        </w:rPr>
        <w:t>(where applicable)</w:t>
      </w:r>
      <w:r w:rsidR="0066302B" w:rsidRPr="0066302B">
        <w:t xml:space="preserve"> </w:t>
      </w:r>
      <w:r w:rsidR="001919C2">
        <w:rPr>
          <w:szCs w:val="20"/>
        </w:rPr>
        <w:t xml:space="preserve"> </w:t>
      </w:r>
    </w:p>
    <w:p w14:paraId="68C52102" w14:textId="77777777" w:rsidR="00D22200" w:rsidRPr="00A1258F" w:rsidRDefault="008E050B" w:rsidP="00A1258F">
      <w:pPr>
        <w:pStyle w:val="Heading5"/>
        <w:jc w:val="both"/>
        <w:rPr>
          <w:u w:val="single"/>
        </w:rPr>
      </w:pPr>
      <w:r w:rsidRPr="00A1258F">
        <w:rPr>
          <w:u w:val="single"/>
        </w:rPr>
        <w:t xml:space="preserve">Confidentiality: </w:t>
      </w:r>
    </w:p>
    <w:p w14:paraId="35849F9D" w14:textId="3B5C2D75" w:rsidR="00BC2647" w:rsidRDefault="00D22200" w:rsidP="004D5972">
      <w:pPr>
        <w:jc w:val="both"/>
      </w:pPr>
      <w:r w:rsidRPr="004D5972">
        <w:rPr>
          <w:u w:val="single"/>
        </w:rPr>
        <w:t>Who will have access</w:t>
      </w:r>
      <w:r>
        <w:t xml:space="preserve">: </w:t>
      </w:r>
      <w:r w:rsidR="00C748C2">
        <w:t xml:space="preserve"> </w:t>
      </w:r>
      <w:r w:rsidR="00134A24">
        <w:t xml:space="preserve"> </w:t>
      </w:r>
    </w:p>
    <w:p w14:paraId="02A82539" w14:textId="51771B3B" w:rsidR="00D22200" w:rsidRDefault="00D22200" w:rsidP="004D5972">
      <w:pPr>
        <w:jc w:val="both"/>
      </w:pPr>
      <w:r w:rsidRPr="004D5972">
        <w:rPr>
          <w:u w:val="single"/>
        </w:rPr>
        <w:t>Data</w:t>
      </w:r>
      <w:r w:rsidR="009A6D4D">
        <w:rPr>
          <w:u w:val="single"/>
        </w:rPr>
        <w:t xml:space="preserve"> confidentiality</w:t>
      </w:r>
      <w:r w:rsidRPr="004D5972">
        <w:rPr>
          <w:u w:val="single"/>
        </w:rPr>
        <w:t>:</w:t>
      </w:r>
      <w:r>
        <w:t xml:space="preserve"> </w:t>
      </w:r>
      <w:r w:rsidR="00C748C2">
        <w:t xml:space="preserve"> </w:t>
      </w:r>
    </w:p>
    <w:p w14:paraId="4D9766AD" w14:textId="219E26C6" w:rsidR="0066302B" w:rsidRDefault="00D22200" w:rsidP="004D5972">
      <w:pPr>
        <w:jc w:val="both"/>
      </w:pPr>
      <w:r w:rsidRPr="004D5972">
        <w:rPr>
          <w:u w:val="single"/>
        </w:rPr>
        <w:t xml:space="preserve">Attribution: </w:t>
      </w:r>
      <w:r w:rsidR="00C748C2">
        <w:t xml:space="preserve"> </w:t>
      </w:r>
    </w:p>
    <w:p w14:paraId="1D361969" w14:textId="37E0EB65" w:rsidR="0014572F" w:rsidRDefault="005C0C12" w:rsidP="00132B01">
      <w:pPr>
        <w:pStyle w:val="Heading5"/>
        <w:jc w:val="both"/>
      </w:pPr>
      <w:r w:rsidRPr="005C0C12">
        <w:t>Privacy Notice</w:t>
      </w:r>
    </w:p>
    <w:p w14:paraId="009FC26B" w14:textId="2549E50A" w:rsidR="00E375CC" w:rsidRPr="00E375CC" w:rsidRDefault="00E375CC" w:rsidP="00B6475E">
      <w:r w:rsidRPr="00E375CC">
        <w:rPr>
          <w:bCs/>
        </w:rPr>
        <w:t>In collecting your personal information within this research, the ANU must comply with the Privacy Act 1988.</w:t>
      </w:r>
      <w:r w:rsidR="00B6475E">
        <w:rPr>
          <w:bCs/>
        </w:rPr>
        <w:t xml:space="preserve"> </w:t>
      </w:r>
      <w:r w:rsidRPr="00E375CC">
        <w:rPr>
          <w:bCs/>
        </w:rPr>
        <w:t xml:space="preserve"> The ANU Privacy Policy is available at </w:t>
      </w:r>
      <w:hyperlink r:id="rId11" w:tgtFrame="_blank" w:history="1">
        <w:r w:rsidR="00B6475E" w:rsidRPr="00E375CC">
          <w:rPr>
            <w:rStyle w:val="Hyperlink"/>
          </w:rPr>
          <w:t>https://policies.anu.edu.au/ppl/document/ANUP 010007</w:t>
        </w:r>
      </w:hyperlink>
      <w:r w:rsidR="00B6475E">
        <w:t>. I</w:t>
      </w:r>
      <w:r w:rsidRPr="00E375CC">
        <w:t>t contains information about how a person can:</w:t>
      </w:r>
    </w:p>
    <w:p w14:paraId="0BF2293D" w14:textId="77777777" w:rsidR="00E375CC" w:rsidRPr="00E375CC" w:rsidRDefault="00E375CC" w:rsidP="00132B01">
      <w:pPr>
        <w:numPr>
          <w:ilvl w:val="0"/>
          <w:numId w:val="24"/>
        </w:numPr>
        <w:spacing w:after="0" w:line="240" w:lineRule="auto"/>
        <w:ind w:hanging="357"/>
        <w:jc w:val="both"/>
        <w:rPr>
          <w:bCs/>
        </w:rPr>
      </w:pPr>
      <w:r w:rsidRPr="00E375CC">
        <w:rPr>
          <w:bCs/>
        </w:rPr>
        <w:t>Access or seek correction to their personal information;</w:t>
      </w:r>
    </w:p>
    <w:p w14:paraId="6424BCA3" w14:textId="77777777" w:rsidR="00E375CC" w:rsidRPr="00E375CC" w:rsidRDefault="00E375CC" w:rsidP="00132B01">
      <w:pPr>
        <w:numPr>
          <w:ilvl w:val="0"/>
          <w:numId w:val="24"/>
        </w:numPr>
        <w:spacing w:after="0" w:line="240" w:lineRule="auto"/>
        <w:ind w:hanging="357"/>
        <w:jc w:val="both"/>
        <w:rPr>
          <w:lang w:val="en-US"/>
        </w:rPr>
      </w:pPr>
      <w:r w:rsidRPr="00E375CC">
        <w:rPr>
          <w:bCs/>
        </w:rPr>
        <w:t>Complain about a breach of an Australian Privacy Principle by ANU, and how ANU will handle the complaint</w:t>
      </w:r>
    </w:p>
    <w:p w14:paraId="78FD03C7" w14:textId="441F3C83" w:rsidR="00E375CC" w:rsidRDefault="0014572F" w:rsidP="00B6475E">
      <w:pPr>
        <w:pStyle w:val="Heading5"/>
        <w:jc w:val="both"/>
      </w:pPr>
      <w:r>
        <w:t>Data Storage</w:t>
      </w:r>
    </w:p>
    <w:p w14:paraId="15045AE8" w14:textId="2D64B43B" w:rsidR="0014572F" w:rsidRDefault="00476844" w:rsidP="00B6475E">
      <w:pPr>
        <w:jc w:val="both"/>
      </w:pPr>
      <w:r>
        <w:rPr>
          <w:b/>
          <w:bCs/>
        </w:rPr>
        <w:t>Where</w:t>
      </w:r>
      <w:r w:rsidRPr="00AD423D">
        <w:t>:</w:t>
      </w:r>
      <w:r w:rsidR="00AD423D" w:rsidRPr="00AD423D">
        <w:t xml:space="preserve"> </w:t>
      </w:r>
    </w:p>
    <w:p w14:paraId="764FBF0D" w14:textId="7798D4D0" w:rsidR="00A669FE" w:rsidRPr="00E32578" w:rsidRDefault="00A669FE" w:rsidP="004D5972">
      <w:pPr>
        <w:jc w:val="both"/>
        <w:rPr>
          <w:i/>
          <w:iCs/>
          <w:color w:val="BE830E" w:themeColor="accent1"/>
        </w:rPr>
      </w:pPr>
      <w:r>
        <w:rPr>
          <w:b/>
          <w:bCs/>
        </w:rPr>
        <w:t xml:space="preserve">How long: </w:t>
      </w:r>
      <w:r w:rsidR="00A52EC2">
        <w:rPr>
          <w:b/>
          <w:bCs/>
        </w:rPr>
        <w:t xml:space="preserve"> </w:t>
      </w:r>
      <w:r w:rsidR="004D5972">
        <w:t xml:space="preserve"> </w:t>
      </w:r>
    </w:p>
    <w:p w14:paraId="2D588CF4" w14:textId="1053E093" w:rsidR="00E32578" w:rsidRPr="00134526" w:rsidRDefault="00C337C8" w:rsidP="004D5972">
      <w:pPr>
        <w:jc w:val="both"/>
      </w:pPr>
      <w:r w:rsidRPr="00FD643C">
        <w:rPr>
          <w:b/>
          <w:bCs/>
        </w:rPr>
        <w:t xml:space="preserve">Handling of data </w:t>
      </w:r>
      <w:r w:rsidR="00FD643C">
        <w:rPr>
          <w:b/>
          <w:bCs/>
        </w:rPr>
        <w:t xml:space="preserve">following the required storage period: </w:t>
      </w:r>
      <w:r w:rsidR="004D5972">
        <w:t xml:space="preserve"> </w:t>
      </w:r>
    </w:p>
    <w:p w14:paraId="29AEC6C9" w14:textId="6E266855" w:rsidR="006939BD" w:rsidRDefault="000D3AB2" w:rsidP="00B6475E">
      <w:pPr>
        <w:pStyle w:val="Heading5"/>
        <w:jc w:val="both"/>
      </w:pPr>
      <w:r>
        <w:t>Queries and Concerns</w:t>
      </w:r>
    </w:p>
    <w:p w14:paraId="0A0AD017" w14:textId="0A005A79" w:rsidR="00AC544B" w:rsidRDefault="00F304AC" w:rsidP="00B6475E">
      <w:pPr>
        <w:spacing w:line="240" w:lineRule="auto"/>
        <w:jc w:val="both"/>
        <w:outlineLvl w:val="2"/>
      </w:pPr>
      <w:r>
        <w:rPr>
          <w:b/>
          <w:bCs/>
        </w:rPr>
        <w:t>Contact</w:t>
      </w:r>
      <w:r w:rsidR="000D3AB2">
        <w:rPr>
          <w:b/>
          <w:bCs/>
        </w:rPr>
        <w:t xml:space="preserve"> details </w:t>
      </w:r>
      <w:r>
        <w:rPr>
          <w:b/>
          <w:bCs/>
        </w:rPr>
        <w:t xml:space="preserve">for more information: </w:t>
      </w:r>
      <w:r w:rsidR="004D5972">
        <w:t xml:space="preserve"> </w:t>
      </w:r>
    </w:p>
    <w:p w14:paraId="254F62CA" w14:textId="4E92DD5F" w:rsidR="007A2DD6" w:rsidRDefault="00A9170C" w:rsidP="00B6475E">
      <w:pPr>
        <w:spacing w:line="240" w:lineRule="auto"/>
        <w:jc w:val="both"/>
        <w:outlineLvl w:val="2"/>
      </w:pPr>
      <w:r>
        <w:rPr>
          <w:b/>
          <w:bCs/>
        </w:rPr>
        <w:t xml:space="preserve">Overseas contacts: </w:t>
      </w:r>
      <w:r>
        <w:rPr>
          <w:rStyle w:val="IntenseEmphasis"/>
        </w:rPr>
        <w:t xml:space="preserve">(Where applicable) </w:t>
      </w:r>
      <w:r w:rsidR="004D5972">
        <w:t xml:space="preserve"> </w:t>
      </w:r>
    </w:p>
    <w:p w14:paraId="0C2F7884" w14:textId="7B040D7C" w:rsidR="00377B9F" w:rsidRDefault="006E5903" w:rsidP="00B6475E">
      <w:pPr>
        <w:spacing w:line="240" w:lineRule="auto"/>
        <w:jc w:val="both"/>
        <w:outlineLvl w:val="2"/>
      </w:pPr>
      <w:r>
        <w:rPr>
          <w:b/>
          <w:bCs/>
        </w:rPr>
        <w:t xml:space="preserve">Contact details if in distress: </w:t>
      </w:r>
      <w:r>
        <w:rPr>
          <w:rStyle w:val="IntenseEmphasis"/>
        </w:rPr>
        <w:t xml:space="preserve">(Where applicable) </w:t>
      </w:r>
      <w:r w:rsidR="004D5972">
        <w:t xml:space="preserve"> </w:t>
      </w:r>
    </w:p>
    <w:p w14:paraId="3C2976A1" w14:textId="1EB4DA1E" w:rsidR="00A24D02" w:rsidRDefault="00A24D02" w:rsidP="00B6475E">
      <w:pPr>
        <w:pStyle w:val="Heading5"/>
        <w:jc w:val="both"/>
      </w:pPr>
      <w:r>
        <w:t>Ethics Committee Clearance</w:t>
      </w:r>
    </w:p>
    <w:p w14:paraId="44B4A8AD" w14:textId="7309B523" w:rsidR="00A24D02" w:rsidRDefault="00CE28D7" w:rsidP="00B6475E">
      <w:pPr>
        <w:jc w:val="both"/>
      </w:pPr>
      <w:r w:rsidRPr="00CE28D7">
        <w:t>The ethical aspects of this research have been approved by the ANU Human Research Ethics Committee (Protocol 20xx/xxx).</w:t>
      </w:r>
    </w:p>
    <w:p w14:paraId="510F8681" w14:textId="24CE7A1E" w:rsidR="00AE1861" w:rsidRDefault="00AE1861" w:rsidP="004D5972">
      <w:r>
        <w:t>If you have any concerns or complaints about how this research has been conducted, please contact:</w:t>
      </w:r>
      <w:r>
        <w:br/>
        <w:t>Ethics Manager</w:t>
      </w:r>
      <w:r>
        <w:br/>
        <w:t>The ANU</w:t>
      </w:r>
      <w:r w:rsidRPr="00014D76">
        <w:t xml:space="preserve"> Human Research Ethics Committee</w:t>
      </w:r>
      <w:r>
        <w:br/>
        <w:t>The Australian National University</w:t>
      </w:r>
      <w:r>
        <w:br/>
        <w:t xml:space="preserve">Telephone: +61 2 6125 </w:t>
      </w:r>
      <w:r w:rsidR="006C601F">
        <w:t>3427</w:t>
      </w:r>
      <w:r>
        <w:br/>
        <w:t xml:space="preserve">Email: </w:t>
      </w:r>
      <w:hyperlink r:id="rId12" w:history="1">
        <w:r w:rsidRPr="008C006D">
          <w:rPr>
            <w:rStyle w:val="Hyperlink"/>
          </w:rPr>
          <w:t>Human.Ethics.Officer@anu.edu.au</w:t>
        </w:r>
      </w:hyperlink>
    </w:p>
    <w:p w14:paraId="39923C72" w14:textId="77777777" w:rsidR="00AE1861" w:rsidRPr="00A24D02" w:rsidRDefault="00AE1861" w:rsidP="00B6475E">
      <w:pPr>
        <w:jc w:val="both"/>
      </w:pPr>
    </w:p>
    <w:p w14:paraId="208DAA40" w14:textId="77777777" w:rsidR="00A24D02" w:rsidRPr="006E5903" w:rsidRDefault="00A24D02" w:rsidP="00B6475E">
      <w:pPr>
        <w:spacing w:line="240" w:lineRule="auto"/>
        <w:jc w:val="both"/>
        <w:outlineLvl w:val="2"/>
        <w:rPr>
          <w:b/>
          <w:bCs/>
        </w:rPr>
      </w:pPr>
    </w:p>
    <w:p w14:paraId="00E735E3" w14:textId="718DA1EB" w:rsidR="00A9170C" w:rsidRPr="00A9170C" w:rsidRDefault="00A9170C" w:rsidP="00B6475E">
      <w:pPr>
        <w:jc w:val="both"/>
        <w:rPr>
          <w:rStyle w:val="IntenseEmphasis"/>
        </w:rPr>
      </w:pPr>
    </w:p>
    <w:p w14:paraId="30A173D5" w14:textId="5BDDAD70" w:rsidR="000D3AB2" w:rsidRPr="000D3AB2" w:rsidRDefault="000D3AB2" w:rsidP="00B6475E">
      <w:pPr>
        <w:jc w:val="both"/>
        <w:rPr>
          <w:b/>
          <w:bCs/>
        </w:rPr>
      </w:pPr>
    </w:p>
    <w:p w14:paraId="2FD97765" w14:textId="77777777" w:rsidR="00476844" w:rsidRPr="00476844" w:rsidRDefault="00476844" w:rsidP="00B6475E">
      <w:pPr>
        <w:jc w:val="both"/>
        <w:rPr>
          <w:b/>
          <w:bCs/>
        </w:rPr>
      </w:pPr>
    </w:p>
    <w:sectPr w:rsidR="00476844" w:rsidRPr="00476844" w:rsidSect="0060256E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701" w:right="1134" w:bottom="1474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5BF0A6" w14:textId="77777777" w:rsidR="0060256E" w:rsidRDefault="0060256E" w:rsidP="003B695F">
      <w:pPr>
        <w:spacing w:line="240" w:lineRule="auto"/>
      </w:pPr>
      <w:r>
        <w:separator/>
      </w:r>
    </w:p>
  </w:endnote>
  <w:endnote w:type="continuationSeparator" w:id="0">
    <w:p w14:paraId="54A6A577" w14:textId="77777777" w:rsidR="0060256E" w:rsidRDefault="0060256E" w:rsidP="003B69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Public Sans">
    <w:altName w:val="Public Sans Light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6C81E" w14:textId="77777777" w:rsidR="0052259E" w:rsidRDefault="009A6D4D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1910A0" w:rsidRPr="00631A09">
          <w:fldChar w:fldCharType="begin"/>
        </w:r>
        <w:r w:rsidR="001910A0" w:rsidRPr="00631A09">
          <w:instrText xml:space="preserve"> PAGE   \* MERGEFORMAT </w:instrText>
        </w:r>
        <w:r w:rsidR="001910A0" w:rsidRPr="00631A09">
          <w:fldChar w:fldCharType="separate"/>
        </w:r>
        <w:r w:rsidR="00804B37">
          <w:rPr>
            <w:noProof/>
          </w:rPr>
          <w:t>4</w:t>
        </w:r>
        <w:r w:rsidR="001910A0" w:rsidRPr="00631A09">
          <w:rPr>
            <w:noProof/>
          </w:rPr>
          <w:fldChar w:fldCharType="end"/>
        </w:r>
      </w:sdtContent>
    </w:sdt>
  </w:p>
  <w:p w14:paraId="37D7FB1E" w14:textId="77777777" w:rsidR="0052259E" w:rsidRPr="00A84387" w:rsidRDefault="002C24B9" w:rsidP="00A84387">
    <w:pPr>
      <w:pStyle w:val="Footer"/>
      <w:spacing w:before="40"/>
      <w:rPr>
        <w:sz w:val="20"/>
        <w:szCs w:val="20"/>
      </w:rPr>
    </w:pPr>
    <w:r>
      <w:rPr>
        <w:noProof/>
        <w:color w:val="FFFFFF" w:themeColor="background2"/>
        <w:sz w:val="14"/>
        <w:szCs w:val="14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23B45BD" wp14:editId="66EF5E77">
              <wp:simplePos x="0" y="0"/>
              <wp:positionH relativeFrom="column">
                <wp:posOffset>11955</wp:posOffset>
              </wp:positionH>
              <wp:positionV relativeFrom="paragraph">
                <wp:posOffset>180340</wp:posOffset>
              </wp:positionV>
              <wp:extent cx="3764777" cy="190832"/>
              <wp:effectExtent l="0" t="0" r="762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4777" cy="1908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80C374" w14:textId="77777777" w:rsidR="002C24B9" w:rsidRDefault="00D3069D" w:rsidP="002C24B9">
                          <w:pPr>
                            <w:pStyle w:val="Footer"/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 | 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3B45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.95pt;margin-top:14.2pt;width:296.45pt;height:1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" filled="f" stroked="f" strokeweight=".5pt">
              <v:textbox inset="0,0,0,0">
                <w:txbxContent>
                  <w:p w14:paraId="6C80C374" w14:textId="77777777" w:rsidR="002C24B9" w:rsidRDefault="00D3069D" w:rsidP="002C24B9">
                    <w:pPr>
                      <w:pStyle w:val="Footer"/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 | CRICOS Provider Code: 00120C</w:t>
                    </w:r>
                  </w:p>
                </w:txbxContent>
              </v:textbox>
            </v:shape>
          </w:pict>
        </mc:Fallback>
      </mc:AlternateContent>
    </w:r>
    <w:r w:rsidR="00F11EA2" w:rsidRPr="00A84387">
      <w:rPr>
        <w:sz w:val="20"/>
        <w:szCs w:val="20"/>
      </w:rPr>
      <w:t>The Australian National University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F9B10" w14:textId="77777777" w:rsidR="00FE3ED1" w:rsidRDefault="009A6D4D" w:rsidP="00FE3ED1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-64134897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1910A0" w:rsidRPr="00631A09">
          <w:fldChar w:fldCharType="begin"/>
        </w:r>
        <w:r w:rsidR="001910A0" w:rsidRPr="00631A09">
          <w:instrText xml:space="preserve"> PAGE   \* MERGEFORMAT </w:instrText>
        </w:r>
        <w:r w:rsidR="001910A0" w:rsidRPr="00631A09">
          <w:fldChar w:fldCharType="separate"/>
        </w:r>
        <w:r w:rsidR="00804B37">
          <w:rPr>
            <w:noProof/>
          </w:rPr>
          <w:t>1</w:t>
        </w:r>
        <w:r w:rsidR="001910A0" w:rsidRPr="00631A09">
          <w:rPr>
            <w:noProof/>
          </w:rPr>
          <w:fldChar w:fldCharType="end"/>
        </w:r>
        <w:r w:rsidR="001910A0">
          <w:rPr>
            <w:noProof/>
          </w:rPr>
          <w:t xml:space="preserve"> </w:t>
        </w:r>
      </w:sdtContent>
    </w:sdt>
  </w:p>
  <w:p w14:paraId="54ECA9C6" w14:textId="77777777" w:rsidR="0052259E" w:rsidRPr="00FE3ED1" w:rsidRDefault="002C24B9" w:rsidP="00FE3ED1">
    <w:pPr>
      <w:pStyle w:val="Footer"/>
      <w:spacing w:before="40"/>
      <w:rPr>
        <w:sz w:val="20"/>
        <w:szCs w:val="20"/>
      </w:rPr>
    </w:pPr>
    <w:r>
      <w:rPr>
        <w:noProof/>
        <w:color w:val="FFFFFF" w:themeColor="background2"/>
        <w:sz w:val="14"/>
        <w:szCs w:val="14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D5B236" wp14:editId="43227EC2">
              <wp:simplePos x="0" y="0"/>
              <wp:positionH relativeFrom="column">
                <wp:posOffset>2844</wp:posOffset>
              </wp:positionH>
              <wp:positionV relativeFrom="paragraph">
                <wp:posOffset>163830</wp:posOffset>
              </wp:positionV>
              <wp:extent cx="3573945" cy="198782"/>
              <wp:effectExtent l="0" t="0" r="7620" b="444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3945" cy="1987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D42CC2" w14:textId="77777777" w:rsidR="002C24B9" w:rsidRDefault="00D3069D" w:rsidP="002C24B9">
                          <w:pPr>
                            <w:pStyle w:val="Footer"/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 | 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D5B2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.2pt;margin-top:12.9pt;width:281.4pt;height:1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" filled="f" stroked="f" strokeweight=".5pt">
              <v:textbox inset="0,0,0,0">
                <w:txbxContent>
                  <w:p w14:paraId="33D42CC2" w14:textId="77777777" w:rsidR="002C24B9" w:rsidRDefault="00D3069D" w:rsidP="002C24B9">
                    <w:pPr>
                      <w:pStyle w:val="Footer"/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 | CRICOS Provider Code: 00120C</w:t>
                    </w:r>
                  </w:p>
                </w:txbxContent>
              </v:textbox>
            </v:shape>
          </w:pict>
        </mc:Fallback>
      </mc:AlternateContent>
    </w:r>
    <w:r w:rsidR="00FE3ED1" w:rsidRPr="00A84387">
      <w:rPr>
        <w:sz w:val="20"/>
        <w:szCs w:val="20"/>
      </w:rPr>
      <w:t>The Australian National University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570F15" w14:textId="77777777" w:rsidR="0060256E" w:rsidRDefault="0060256E" w:rsidP="003B695F">
      <w:pPr>
        <w:spacing w:line="240" w:lineRule="auto"/>
      </w:pPr>
      <w:r>
        <w:separator/>
      </w:r>
    </w:p>
  </w:footnote>
  <w:footnote w:type="continuationSeparator" w:id="0">
    <w:p w14:paraId="27CEBBEC" w14:textId="77777777" w:rsidR="0060256E" w:rsidRDefault="0060256E" w:rsidP="003B69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35D41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5FCCE643" wp14:editId="52AA819D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AA479" w14:textId="77777777" w:rsidR="00307469" w:rsidRPr="002C3073" w:rsidRDefault="006D5835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0807F059" wp14:editId="339C3623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04D93515"/>
    <w:multiLevelType w:val="hybridMultilevel"/>
    <w:tmpl w:val="116EF6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4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5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9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0750A24"/>
    <w:multiLevelType w:val="hybridMultilevel"/>
    <w:tmpl w:val="5E04577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4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5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7B0311"/>
    <w:multiLevelType w:val="hybridMultilevel"/>
    <w:tmpl w:val="9A4A75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A21918"/>
    <w:multiLevelType w:val="hybridMultilevel"/>
    <w:tmpl w:val="F3327D54"/>
    <w:lvl w:ilvl="0" w:tplc="0C09000F">
      <w:start w:val="1"/>
      <w:numFmt w:val="decimal"/>
      <w:lvlText w:val="%1."/>
      <w:lvlJc w:val="left"/>
      <w:pPr>
        <w:ind w:left="765" w:hanging="360"/>
      </w:pPr>
    </w:lvl>
    <w:lvl w:ilvl="1" w:tplc="0C090019" w:tentative="1">
      <w:start w:val="1"/>
      <w:numFmt w:val="lowerLetter"/>
      <w:lvlText w:val="%2."/>
      <w:lvlJc w:val="left"/>
      <w:pPr>
        <w:ind w:left="1485" w:hanging="360"/>
      </w:pPr>
    </w:lvl>
    <w:lvl w:ilvl="2" w:tplc="0C09001B" w:tentative="1">
      <w:start w:val="1"/>
      <w:numFmt w:val="lowerRoman"/>
      <w:lvlText w:val="%3."/>
      <w:lvlJc w:val="right"/>
      <w:pPr>
        <w:ind w:left="2205" w:hanging="180"/>
      </w:pPr>
    </w:lvl>
    <w:lvl w:ilvl="3" w:tplc="0C09000F" w:tentative="1">
      <w:start w:val="1"/>
      <w:numFmt w:val="decimal"/>
      <w:lvlText w:val="%4."/>
      <w:lvlJc w:val="left"/>
      <w:pPr>
        <w:ind w:left="2925" w:hanging="360"/>
      </w:pPr>
    </w:lvl>
    <w:lvl w:ilvl="4" w:tplc="0C090019" w:tentative="1">
      <w:start w:val="1"/>
      <w:numFmt w:val="lowerLetter"/>
      <w:lvlText w:val="%5."/>
      <w:lvlJc w:val="left"/>
      <w:pPr>
        <w:ind w:left="3645" w:hanging="360"/>
      </w:pPr>
    </w:lvl>
    <w:lvl w:ilvl="5" w:tplc="0C09001B" w:tentative="1">
      <w:start w:val="1"/>
      <w:numFmt w:val="lowerRoman"/>
      <w:lvlText w:val="%6."/>
      <w:lvlJc w:val="right"/>
      <w:pPr>
        <w:ind w:left="4365" w:hanging="180"/>
      </w:pPr>
    </w:lvl>
    <w:lvl w:ilvl="6" w:tplc="0C09000F" w:tentative="1">
      <w:start w:val="1"/>
      <w:numFmt w:val="decimal"/>
      <w:lvlText w:val="%7."/>
      <w:lvlJc w:val="left"/>
      <w:pPr>
        <w:ind w:left="5085" w:hanging="360"/>
      </w:pPr>
    </w:lvl>
    <w:lvl w:ilvl="7" w:tplc="0C090019" w:tentative="1">
      <w:start w:val="1"/>
      <w:numFmt w:val="lowerLetter"/>
      <w:lvlText w:val="%8."/>
      <w:lvlJc w:val="left"/>
      <w:pPr>
        <w:ind w:left="5805" w:hanging="360"/>
      </w:pPr>
    </w:lvl>
    <w:lvl w:ilvl="8" w:tplc="0C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5C7F3B14"/>
    <w:multiLevelType w:val="hybridMultilevel"/>
    <w:tmpl w:val="4B289E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2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 w16cid:durableId="692731312">
    <w:abstractNumId w:val="7"/>
  </w:num>
  <w:num w:numId="2" w16cid:durableId="414519780">
    <w:abstractNumId w:val="20"/>
  </w:num>
  <w:num w:numId="3" w16cid:durableId="1762288194">
    <w:abstractNumId w:val="21"/>
  </w:num>
  <w:num w:numId="4" w16cid:durableId="1246692593">
    <w:abstractNumId w:val="1"/>
  </w:num>
  <w:num w:numId="5" w16cid:durableId="278876141">
    <w:abstractNumId w:val="8"/>
  </w:num>
  <w:num w:numId="6" w16cid:durableId="745032533">
    <w:abstractNumId w:val="14"/>
  </w:num>
  <w:num w:numId="7" w16cid:durableId="1167942048">
    <w:abstractNumId w:val="3"/>
  </w:num>
  <w:num w:numId="8" w16cid:durableId="1587808189">
    <w:abstractNumId w:val="22"/>
  </w:num>
  <w:num w:numId="9" w16cid:durableId="762451897">
    <w:abstractNumId w:val="4"/>
  </w:num>
  <w:num w:numId="10" w16cid:durableId="1222209480">
    <w:abstractNumId w:val="5"/>
  </w:num>
  <w:num w:numId="11" w16cid:durableId="699205055">
    <w:abstractNumId w:val="11"/>
  </w:num>
  <w:num w:numId="12" w16cid:durableId="2107067786">
    <w:abstractNumId w:val="19"/>
  </w:num>
  <w:num w:numId="13" w16cid:durableId="112226240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36172019">
    <w:abstractNumId w:val="9"/>
  </w:num>
  <w:num w:numId="15" w16cid:durableId="15003164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94090685">
    <w:abstractNumId w:val="6"/>
  </w:num>
  <w:num w:numId="17" w16cid:durableId="436945200">
    <w:abstractNumId w:val="15"/>
  </w:num>
  <w:num w:numId="18" w16cid:durableId="272051749">
    <w:abstractNumId w:val="13"/>
  </w:num>
  <w:num w:numId="19" w16cid:durableId="1831749145">
    <w:abstractNumId w:val="0"/>
  </w:num>
  <w:num w:numId="20" w16cid:durableId="1842037193">
    <w:abstractNumId w:val="12"/>
  </w:num>
  <w:num w:numId="21" w16cid:durableId="9140294">
    <w:abstractNumId w:val="17"/>
  </w:num>
  <w:num w:numId="22" w16cid:durableId="1604410183">
    <w:abstractNumId w:val="2"/>
  </w:num>
  <w:num w:numId="23" w16cid:durableId="449469408">
    <w:abstractNumId w:val="18"/>
  </w:num>
  <w:num w:numId="24" w16cid:durableId="680474111">
    <w:abstractNumId w:val="10"/>
  </w:num>
  <w:num w:numId="25" w16cid:durableId="168332081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633"/>
    <w:rsid w:val="000052F5"/>
    <w:rsid w:val="0000654B"/>
    <w:rsid w:val="0000721F"/>
    <w:rsid w:val="0001036C"/>
    <w:rsid w:val="00017C77"/>
    <w:rsid w:val="00042633"/>
    <w:rsid w:val="000510F3"/>
    <w:rsid w:val="00051E4C"/>
    <w:rsid w:val="00052C19"/>
    <w:rsid w:val="0006646D"/>
    <w:rsid w:val="000778B6"/>
    <w:rsid w:val="00085792"/>
    <w:rsid w:val="000B5187"/>
    <w:rsid w:val="000C3AE8"/>
    <w:rsid w:val="000D14AB"/>
    <w:rsid w:val="000D14B3"/>
    <w:rsid w:val="000D3AB2"/>
    <w:rsid w:val="000D74BB"/>
    <w:rsid w:val="00103A35"/>
    <w:rsid w:val="00107F81"/>
    <w:rsid w:val="00125625"/>
    <w:rsid w:val="00132B01"/>
    <w:rsid w:val="00134526"/>
    <w:rsid w:val="00134A24"/>
    <w:rsid w:val="0014572F"/>
    <w:rsid w:val="00146846"/>
    <w:rsid w:val="00147743"/>
    <w:rsid w:val="001525FB"/>
    <w:rsid w:val="00162265"/>
    <w:rsid w:val="00175402"/>
    <w:rsid w:val="00175FE1"/>
    <w:rsid w:val="00177F28"/>
    <w:rsid w:val="001910A0"/>
    <w:rsid w:val="001919C2"/>
    <w:rsid w:val="001B0F6F"/>
    <w:rsid w:val="001B6D89"/>
    <w:rsid w:val="001C4FE9"/>
    <w:rsid w:val="001D1A67"/>
    <w:rsid w:val="001D7D2F"/>
    <w:rsid w:val="001F3F7D"/>
    <w:rsid w:val="001F6A22"/>
    <w:rsid w:val="002000AD"/>
    <w:rsid w:val="00223C52"/>
    <w:rsid w:val="00226CB5"/>
    <w:rsid w:val="00234718"/>
    <w:rsid w:val="002352B1"/>
    <w:rsid w:val="00245D3F"/>
    <w:rsid w:val="00246BEF"/>
    <w:rsid w:val="0025351A"/>
    <w:rsid w:val="00254A0C"/>
    <w:rsid w:val="002553A1"/>
    <w:rsid w:val="00256236"/>
    <w:rsid w:val="00270244"/>
    <w:rsid w:val="0027791E"/>
    <w:rsid w:val="002954A0"/>
    <w:rsid w:val="002A48E4"/>
    <w:rsid w:val="002B1CEA"/>
    <w:rsid w:val="002B4176"/>
    <w:rsid w:val="002C2103"/>
    <w:rsid w:val="002C21F8"/>
    <w:rsid w:val="002C24B9"/>
    <w:rsid w:val="002C3073"/>
    <w:rsid w:val="002E0336"/>
    <w:rsid w:val="002E1784"/>
    <w:rsid w:val="002E6BFC"/>
    <w:rsid w:val="00303BCC"/>
    <w:rsid w:val="00307469"/>
    <w:rsid w:val="00332E79"/>
    <w:rsid w:val="0034495B"/>
    <w:rsid w:val="003572CC"/>
    <w:rsid w:val="00364936"/>
    <w:rsid w:val="00364B1D"/>
    <w:rsid w:val="00377B9F"/>
    <w:rsid w:val="003810A7"/>
    <w:rsid w:val="00383A1C"/>
    <w:rsid w:val="003847B7"/>
    <w:rsid w:val="00387A58"/>
    <w:rsid w:val="003972DE"/>
    <w:rsid w:val="003A707E"/>
    <w:rsid w:val="003B695F"/>
    <w:rsid w:val="003C2175"/>
    <w:rsid w:val="003C4ED6"/>
    <w:rsid w:val="003C7E4A"/>
    <w:rsid w:val="003E021E"/>
    <w:rsid w:val="003F797E"/>
    <w:rsid w:val="003F7B45"/>
    <w:rsid w:val="00413CD7"/>
    <w:rsid w:val="0041543B"/>
    <w:rsid w:val="00430F0D"/>
    <w:rsid w:val="00440B9D"/>
    <w:rsid w:val="00455E46"/>
    <w:rsid w:val="00462376"/>
    <w:rsid w:val="004765DB"/>
    <w:rsid w:val="00476844"/>
    <w:rsid w:val="004769C5"/>
    <w:rsid w:val="00476E4C"/>
    <w:rsid w:val="00492BA9"/>
    <w:rsid w:val="004A5996"/>
    <w:rsid w:val="004A7A72"/>
    <w:rsid w:val="004C1F9F"/>
    <w:rsid w:val="004C7885"/>
    <w:rsid w:val="004D10A3"/>
    <w:rsid w:val="004D126C"/>
    <w:rsid w:val="004D5972"/>
    <w:rsid w:val="004F11AC"/>
    <w:rsid w:val="005135DB"/>
    <w:rsid w:val="0052259E"/>
    <w:rsid w:val="00525F97"/>
    <w:rsid w:val="0053603D"/>
    <w:rsid w:val="0054796D"/>
    <w:rsid w:val="00554296"/>
    <w:rsid w:val="0056042B"/>
    <w:rsid w:val="005639A8"/>
    <w:rsid w:val="00565726"/>
    <w:rsid w:val="005720CF"/>
    <w:rsid w:val="00575418"/>
    <w:rsid w:val="005831AA"/>
    <w:rsid w:val="0058680D"/>
    <w:rsid w:val="00590220"/>
    <w:rsid w:val="005B361A"/>
    <w:rsid w:val="005B5BBD"/>
    <w:rsid w:val="005B5FD4"/>
    <w:rsid w:val="005C0C12"/>
    <w:rsid w:val="005C1F1A"/>
    <w:rsid w:val="005C4590"/>
    <w:rsid w:val="005D065C"/>
    <w:rsid w:val="005F32F0"/>
    <w:rsid w:val="0060256E"/>
    <w:rsid w:val="006157BB"/>
    <w:rsid w:val="006258E6"/>
    <w:rsid w:val="0064093B"/>
    <w:rsid w:val="006459E2"/>
    <w:rsid w:val="006556E9"/>
    <w:rsid w:val="0066302B"/>
    <w:rsid w:val="0068090F"/>
    <w:rsid w:val="006849FD"/>
    <w:rsid w:val="006939BD"/>
    <w:rsid w:val="006B25A8"/>
    <w:rsid w:val="006B5944"/>
    <w:rsid w:val="006C601F"/>
    <w:rsid w:val="006D5835"/>
    <w:rsid w:val="006E5903"/>
    <w:rsid w:val="006E7249"/>
    <w:rsid w:val="006F00AF"/>
    <w:rsid w:val="00700E73"/>
    <w:rsid w:val="00713ADF"/>
    <w:rsid w:val="007163CB"/>
    <w:rsid w:val="00717B7F"/>
    <w:rsid w:val="00721968"/>
    <w:rsid w:val="007270E3"/>
    <w:rsid w:val="00731518"/>
    <w:rsid w:val="00733C9F"/>
    <w:rsid w:val="00737DE6"/>
    <w:rsid w:val="00740552"/>
    <w:rsid w:val="00740B6B"/>
    <w:rsid w:val="007479BD"/>
    <w:rsid w:val="00755BA5"/>
    <w:rsid w:val="00760A52"/>
    <w:rsid w:val="007772EA"/>
    <w:rsid w:val="007870FA"/>
    <w:rsid w:val="00794D3D"/>
    <w:rsid w:val="007A2DD6"/>
    <w:rsid w:val="007A7195"/>
    <w:rsid w:val="007B3A6D"/>
    <w:rsid w:val="007C113B"/>
    <w:rsid w:val="007C29E0"/>
    <w:rsid w:val="007C3211"/>
    <w:rsid w:val="007D2A77"/>
    <w:rsid w:val="007E4731"/>
    <w:rsid w:val="007F01A5"/>
    <w:rsid w:val="00804B37"/>
    <w:rsid w:val="00810F47"/>
    <w:rsid w:val="00812DEC"/>
    <w:rsid w:val="008172B5"/>
    <w:rsid w:val="00824E72"/>
    <w:rsid w:val="00836F9D"/>
    <w:rsid w:val="00837798"/>
    <w:rsid w:val="00840EAB"/>
    <w:rsid w:val="00862800"/>
    <w:rsid w:val="00871D59"/>
    <w:rsid w:val="008A3B4B"/>
    <w:rsid w:val="008B6DA5"/>
    <w:rsid w:val="008E050B"/>
    <w:rsid w:val="009020F3"/>
    <w:rsid w:val="009023DC"/>
    <w:rsid w:val="00915B8B"/>
    <w:rsid w:val="009335CC"/>
    <w:rsid w:val="00942D23"/>
    <w:rsid w:val="009535A3"/>
    <w:rsid w:val="00961CDE"/>
    <w:rsid w:val="00973426"/>
    <w:rsid w:val="00973A8D"/>
    <w:rsid w:val="00992962"/>
    <w:rsid w:val="009A6D4D"/>
    <w:rsid w:val="009C1EE7"/>
    <w:rsid w:val="009D1C3C"/>
    <w:rsid w:val="009E1207"/>
    <w:rsid w:val="009F1D80"/>
    <w:rsid w:val="009F38FD"/>
    <w:rsid w:val="009F4E83"/>
    <w:rsid w:val="00A04A35"/>
    <w:rsid w:val="00A1258F"/>
    <w:rsid w:val="00A16B65"/>
    <w:rsid w:val="00A24D02"/>
    <w:rsid w:val="00A31F1D"/>
    <w:rsid w:val="00A32E66"/>
    <w:rsid w:val="00A34505"/>
    <w:rsid w:val="00A34C0D"/>
    <w:rsid w:val="00A4590B"/>
    <w:rsid w:val="00A46DA5"/>
    <w:rsid w:val="00A52EC2"/>
    <w:rsid w:val="00A55CAF"/>
    <w:rsid w:val="00A669FE"/>
    <w:rsid w:val="00A84387"/>
    <w:rsid w:val="00A9170C"/>
    <w:rsid w:val="00AA27DC"/>
    <w:rsid w:val="00AA59DA"/>
    <w:rsid w:val="00AB45F8"/>
    <w:rsid w:val="00AC2ECF"/>
    <w:rsid w:val="00AC3E86"/>
    <w:rsid w:val="00AC544B"/>
    <w:rsid w:val="00AD423D"/>
    <w:rsid w:val="00AD49F3"/>
    <w:rsid w:val="00AD5981"/>
    <w:rsid w:val="00AE1861"/>
    <w:rsid w:val="00AE5C62"/>
    <w:rsid w:val="00B07801"/>
    <w:rsid w:val="00B3375C"/>
    <w:rsid w:val="00B35402"/>
    <w:rsid w:val="00B4020D"/>
    <w:rsid w:val="00B51469"/>
    <w:rsid w:val="00B6475E"/>
    <w:rsid w:val="00B64C5B"/>
    <w:rsid w:val="00B6687C"/>
    <w:rsid w:val="00B71ADE"/>
    <w:rsid w:val="00B76E47"/>
    <w:rsid w:val="00B81476"/>
    <w:rsid w:val="00B83585"/>
    <w:rsid w:val="00B8581A"/>
    <w:rsid w:val="00B87AF9"/>
    <w:rsid w:val="00B902A6"/>
    <w:rsid w:val="00BB090D"/>
    <w:rsid w:val="00BB4634"/>
    <w:rsid w:val="00BC2647"/>
    <w:rsid w:val="00BC6C9C"/>
    <w:rsid w:val="00BD31E0"/>
    <w:rsid w:val="00BE120E"/>
    <w:rsid w:val="00BE6A4C"/>
    <w:rsid w:val="00C05F43"/>
    <w:rsid w:val="00C200F6"/>
    <w:rsid w:val="00C26273"/>
    <w:rsid w:val="00C337C8"/>
    <w:rsid w:val="00C33CF9"/>
    <w:rsid w:val="00C34240"/>
    <w:rsid w:val="00C55BE2"/>
    <w:rsid w:val="00C65575"/>
    <w:rsid w:val="00C748C2"/>
    <w:rsid w:val="00C81231"/>
    <w:rsid w:val="00C840CC"/>
    <w:rsid w:val="00C94167"/>
    <w:rsid w:val="00C94E1E"/>
    <w:rsid w:val="00C975DD"/>
    <w:rsid w:val="00CA178C"/>
    <w:rsid w:val="00CA1D0D"/>
    <w:rsid w:val="00CB040A"/>
    <w:rsid w:val="00CB21C1"/>
    <w:rsid w:val="00CD05D1"/>
    <w:rsid w:val="00CE10B4"/>
    <w:rsid w:val="00CE28D7"/>
    <w:rsid w:val="00CF37F6"/>
    <w:rsid w:val="00D065F4"/>
    <w:rsid w:val="00D07104"/>
    <w:rsid w:val="00D11A1A"/>
    <w:rsid w:val="00D22200"/>
    <w:rsid w:val="00D3069D"/>
    <w:rsid w:val="00D306BE"/>
    <w:rsid w:val="00D30CAB"/>
    <w:rsid w:val="00D30F4A"/>
    <w:rsid w:val="00D3209A"/>
    <w:rsid w:val="00D35E8E"/>
    <w:rsid w:val="00D377C5"/>
    <w:rsid w:val="00D44436"/>
    <w:rsid w:val="00D4526C"/>
    <w:rsid w:val="00D65EC8"/>
    <w:rsid w:val="00D74282"/>
    <w:rsid w:val="00D7659B"/>
    <w:rsid w:val="00D82107"/>
    <w:rsid w:val="00D91BFF"/>
    <w:rsid w:val="00D97101"/>
    <w:rsid w:val="00DA284F"/>
    <w:rsid w:val="00DB0B07"/>
    <w:rsid w:val="00DE2C7B"/>
    <w:rsid w:val="00E07FD0"/>
    <w:rsid w:val="00E20E6B"/>
    <w:rsid w:val="00E32578"/>
    <w:rsid w:val="00E35846"/>
    <w:rsid w:val="00E375CC"/>
    <w:rsid w:val="00E41726"/>
    <w:rsid w:val="00E569AD"/>
    <w:rsid w:val="00E65343"/>
    <w:rsid w:val="00E81E4F"/>
    <w:rsid w:val="00EB4B75"/>
    <w:rsid w:val="00EE3C1B"/>
    <w:rsid w:val="00EE6BC5"/>
    <w:rsid w:val="00F001F2"/>
    <w:rsid w:val="00F06119"/>
    <w:rsid w:val="00F063BF"/>
    <w:rsid w:val="00F107A0"/>
    <w:rsid w:val="00F11EA2"/>
    <w:rsid w:val="00F2271B"/>
    <w:rsid w:val="00F27B85"/>
    <w:rsid w:val="00F304AC"/>
    <w:rsid w:val="00F33442"/>
    <w:rsid w:val="00F4685E"/>
    <w:rsid w:val="00F5115B"/>
    <w:rsid w:val="00F65C26"/>
    <w:rsid w:val="00F71EB3"/>
    <w:rsid w:val="00F749C4"/>
    <w:rsid w:val="00F74EDA"/>
    <w:rsid w:val="00F82440"/>
    <w:rsid w:val="00FB28AD"/>
    <w:rsid w:val="00FB2D9E"/>
    <w:rsid w:val="00FC4ACD"/>
    <w:rsid w:val="00FD643C"/>
    <w:rsid w:val="00FE01DD"/>
    <w:rsid w:val="00FE12D9"/>
    <w:rsid w:val="00FE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3CDA58"/>
  <w15:chartTrackingRefBased/>
  <w15:docId w15:val="{E524B010-BA03-4020-8C7D-FC3EA0F5A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02B"/>
    <w:pPr>
      <w:spacing w:after="160" w:line="259" w:lineRule="auto"/>
    </w:pPr>
    <w:rPr>
      <w:rFonts w:eastAsiaTheme="minorEastAs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1258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A1258F"/>
    <w:rPr>
      <w:rFonts w:asciiTheme="majorHAnsi" w:eastAsiaTheme="majorEastAsia" w:hAnsiTheme="majorHAnsi" w:cstheme="majorBidi"/>
      <w:color w:val="BE830E" w:themeColor="accent1"/>
      <w:sz w:val="28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after="120"/>
    </w:pPr>
    <w:rPr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D821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uman.Ethics.Officer@anu.edu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olicies.anu.edu.au/ppl/document/ANUP_010007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3962279\Downloads\Word-Report%20Template%202023%20(1).dotx" TargetMode="External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8" ma:contentTypeDescription="Create a new document." ma:contentTypeScope="" ma:versionID="df342da6074ddaf222b98670cd88df63">
  <xsd:schema xmlns:xsd="http://www.w3.org/2001/XMLSchema" xmlns:xs="http://www.w3.org/2001/XMLSchema" xmlns:p="http://schemas.microsoft.com/office/2006/metadata/properties" xmlns:ns2="2906fbf8-e47d-4c21-be87-cb09cf1c70cb" xmlns:ns3="cd7196b5-af4d-4b5a-ba66-d723b2d8b01e" xmlns:ns4="c30e2885-58e1-4e94-9dc7-f83158e7ef28" targetNamespace="http://schemas.microsoft.com/office/2006/metadata/properties" ma:root="true" ma:fieldsID="6e4e19e9d36c91e495a51a1636f4d0b6" ns2:_="" ns3:_="" ns4:_="">
    <xsd:import namespace="2906fbf8-e47d-4c21-be87-cb09cf1c70cb"/>
    <xsd:import namespace="cd7196b5-af4d-4b5a-ba66-d723b2d8b01e"/>
    <xsd:import namespace="c30e2885-58e1-4e94-9dc7-f83158e7ef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ma:displayName="IMPORTANT" ma:description="DO NOT EDIT. DOWNLOAD FIRST" ma:format="Dropdown" ma:internalName="Document_x0020_Notes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0858339-22dc-49f9-bed0-4b2c0ae499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e2885-58e1-4e94-9dc7-f83158e7ef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b2f7b05-bf39-4aaf-b1d5-a18c06a848f2}" ma:internalName="TaxCatchAll" ma:showField="CatchAllData" ma:web="cd7196b5-af4d-4b5a-ba66-d723b2d8b0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/>
    <FAQs xmlns="2906fbf8-e47d-4c21-be87-cb09cf1c70cb"/>
    <TaxCatchAll xmlns="c30e2885-58e1-4e94-9dc7-f83158e7ef28" xsi:nil="true"/>
    <lcf76f155ced4ddcb4097134ff3c332f xmlns="2906fbf8-e47d-4c21-be87-cb09cf1c70c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B8D115-7E26-4084-8A01-418BD62E19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2F9459-C198-4C10-945A-A75FA9C306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26DC9B-218C-47D8-851C-4AAA2884EF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c30e2885-58e1-4e94-9dc7-f83158e7ef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9E18EF-CA01-40D0-99B2-B635EEE155AE}">
  <ds:schemaRefs>
    <ds:schemaRef ds:uri="http://schemas.microsoft.com/office/2006/metadata/properties"/>
    <ds:schemaRef ds:uri="http://schemas.microsoft.com/office/infopath/2007/PartnerControls"/>
    <ds:schemaRef ds:uri="2906fbf8-e47d-4c21-be87-cb09cf1c70cb"/>
    <ds:schemaRef ds:uri="c30e2885-58e1-4e94-9dc7-f83158e7ef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Word-Report Template 2023 (1)</Template>
  <TotalTime>6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du Boulay</dc:creator>
  <cp:keywords/>
  <dc:description/>
  <cp:lastModifiedBy>Cassandra du Boulay</cp:lastModifiedBy>
  <cp:revision>6</cp:revision>
  <cp:lastPrinted>2021-02-28T23:20:00Z</cp:lastPrinted>
  <dcterms:created xsi:type="dcterms:W3CDTF">2024-05-06T07:00:00Z</dcterms:created>
  <dcterms:modified xsi:type="dcterms:W3CDTF">2024-05-06T07:05:00Z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